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6FD4" w:rsidRDefault="00D86FD4"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7in;height:721.5pt;visibility:visible">
            <v:imagedata r:id="rId4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2" o:spid="_x0000_i1026" type="#_x0000_t75" style="width:7in;height:695.25pt;visibility:visible">
            <v:imagedata r:id="rId5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3" o:spid="_x0000_i1027" type="#_x0000_t75" style="width:499.5pt;height:689.25pt;visibility:visible">
            <v:imagedata r:id="rId6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4" o:spid="_x0000_i1028" type="#_x0000_t75" style="width:499.5pt;height:689.25pt;visibility:visible">
            <v:imagedata r:id="rId7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5" o:spid="_x0000_i1029" type="#_x0000_t75" style="width:499.5pt;height:689.25pt;visibility:visible">
            <v:imagedata r:id="rId8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6" o:spid="_x0000_i1030" type="#_x0000_t75" style="width:499.5pt;height:689.25pt;visibility:visible">
            <v:imagedata r:id="rId9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7" o:spid="_x0000_i1031" type="#_x0000_t75" style="width:499.5pt;height:689.25pt;visibility:visible">
            <v:imagedata r:id="rId10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8" o:spid="_x0000_i1032" type="#_x0000_t75" style="width:499.5pt;height:689.25pt;visibility:visible">
            <v:imagedata r:id="rId11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9" o:spid="_x0000_i1033" type="#_x0000_t75" style="width:499.5pt;height:689.25pt;visibility:visible">
            <v:imagedata r:id="rId12" o:title=""/>
          </v:shape>
        </w:pict>
      </w:r>
    </w:p>
    <w:p w:rsidR="00D86FD4" w:rsidRDefault="00D86FD4"/>
    <w:p w:rsidR="00D86FD4" w:rsidRDefault="00D86FD4">
      <w:r>
        <w:rPr>
          <w:noProof/>
          <w:lang w:eastAsia="ru-RU"/>
        </w:rPr>
        <w:pict>
          <v:shape id="Рисунок 29" o:spid="_x0000_i1034" type="#_x0000_t75" style="width:499.5pt;height:682.5pt;visibility:visible">
            <v:imagedata r:id="rId13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11" o:spid="_x0000_i1035" type="#_x0000_t75" style="width:499.5pt;height:689.25pt;visibility:visible">
            <v:imagedata r:id="rId14" o:title=""/>
          </v:shape>
        </w:pict>
      </w:r>
      <w:bookmarkStart w:id="0" w:name="_GoBack"/>
      <w:bookmarkEnd w:id="0"/>
    </w:p>
    <w:p w:rsidR="00D86FD4" w:rsidRDefault="00D86FD4"/>
    <w:p w:rsidR="00D86FD4" w:rsidRDefault="00D86FD4">
      <w:r>
        <w:rPr>
          <w:noProof/>
          <w:lang w:eastAsia="ru-RU"/>
        </w:rPr>
        <w:pict>
          <v:shape id="Рисунок 12" o:spid="_x0000_i1036" type="#_x0000_t75" style="width:499.5pt;height:689.25pt;visibility:visible">
            <v:imagedata r:id="rId15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13" o:spid="_x0000_i1037" type="#_x0000_t75" style="width:499.5pt;height:682.5pt;visibility:visible">
            <v:imagedata r:id="rId16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14" o:spid="_x0000_i1038" type="#_x0000_t75" style="width:499.5pt;height:682.5pt;visibility:visible">
            <v:imagedata r:id="rId17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15" o:spid="_x0000_i1039" type="#_x0000_t75" style="width:499.5pt;height:682.5pt;visibility:visible">
            <v:imagedata r:id="rId18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16" o:spid="_x0000_i1040" type="#_x0000_t75" style="width:499.5pt;height:682.5pt;visibility:visible">
            <v:imagedata r:id="rId19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17" o:spid="_x0000_i1041" type="#_x0000_t75" style="width:499.5pt;height:682.5pt;visibility:visible">
            <v:imagedata r:id="rId20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18" o:spid="_x0000_i1042" type="#_x0000_t75" style="width:499.5pt;height:682.5pt;visibility:visible">
            <v:imagedata r:id="rId21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19" o:spid="_x0000_i1043" type="#_x0000_t75" style="width:499.5pt;height:689.25pt;visibility:visible">
            <v:imagedata r:id="rId22" o:title=""/>
          </v:shape>
        </w:pict>
      </w:r>
    </w:p>
    <w:p w:rsidR="00D86FD4" w:rsidRDefault="00D86FD4"/>
    <w:p w:rsidR="00D86FD4" w:rsidRDefault="00D86FD4">
      <w:r>
        <w:rPr>
          <w:noProof/>
          <w:lang w:eastAsia="ru-RU"/>
        </w:rPr>
        <w:pict>
          <v:shape id="Рисунок 20" o:spid="_x0000_i1044" type="#_x0000_t75" style="width:499.5pt;height:689.25pt;visibility:visible">
            <v:imagedata r:id="rId23" o:title=""/>
          </v:shape>
        </w:pict>
      </w:r>
    </w:p>
    <w:p w:rsidR="00D86FD4" w:rsidRDefault="00D86FD4"/>
    <w:p w:rsidR="00D86FD4" w:rsidRDefault="00D86FD4"/>
    <w:p w:rsidR="00D86FD4" w:rsidRDefault="00D86FD4">
      <w:r>
        <w:rPr>
          <w:noProof/>
          <w:lang w:eastAsia="ru-RU"/>
        </w:rPr>
        <w:pict>
          <v:shape id="Рисунок 24" o:spid="_x0000_i1045" type="#_x0000_t75" style="width:499.5pt;height:682.5pt;visibility:visible">
            <v:imagedata r:id="rId24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25" o:spid="_x0000_i1046" type="#_x0000_t75" style="width:499.5pt;height:689.25pt;visibility:visible">
            <v:imagedata r:id="rId25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26" o:spid="_x0000_i1047" type="#_x0000_t75" style="width:499.5pt;height:682.5pt;visibility:visible">
            <v:imagedata r:id="rId26" o:title=""/>
          </v:shape>
        </w:pict>
      </w:r>
    </w:p>
    <w:p w:rsidR="00D86FD4" w:rsidRDefault="00D86FD4">
      <w:r>
        <w:rPr>
          <w:noProof/>
          <w:lang w:eastAsia="ru-RU"/>
        </w:rPr>
        <w:pict>
          <v:shape id="Рисунок 27" o:spid="_x0000_i1048" type="#_x0000_t75" style="width:499.5pt;height:682.5pt;visibility:visible">
            <v:imagedata r:id="rId27" o:title=""/>
          </v:shape>
        </w:pict>
      </w:r>
    </w:p>
    <w:p w:rsidR="00D86FD4" w:rsidRPr="001C741F" w:rsidRDefault="00D86FD4">
      <w:r>
        <w:pict>
          <v:shape id="_x0000_i1049" type="#_x0000_t75" style="width:483.75pt;height:664.5pt">
            <v:imagedata r:id="rId28" o:title=""/>
          </v:shape>
        </w:pict>
      </w:r>
    </w:p>
    <w:sectPr w:rsidR="00D86FD4" w:rsidRPr="001C741F" w:rsidSect="005F7D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54101"/>
    <w:rsid w:val="001345E0"/>
    <w:rsid w:val="00154101"/>
    <w:rsid w:val="001C741F"/>
    <w:rsid w:val="001E3F4C"/>
    <w:rsid w:val="00364E09"/>
    <w:rsid w:val="00444E25"/>
    <w:rsid w:val="004C5037"/>
    <w:rsid w:val="005C39AB"/>
    <w:rsid w:val="005F7DD3"/>
    <w:rsid w:val="007454E2"/>
    <w:rsid w:val="008B79CB"/>
    <w:rsid w:val="0090494B"/>
    <w:rsid w:val="009E0BCC"/>
    <w:rsid w:val="00B25847"/>
    <w:rsid w:val="00D86FD4"/>
    <w:rsid w:val="00D87E94"/>
    <w:rsid w:val="00F42C5A"/>
    <w:rsid w:val="00F91137"/>
    <w:rsid w:val="00FA7C4D"/>
    <w:rsid w:val="00FB3A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F7DD3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34</TotalTime>
  <Pages>25</Pages>
  <Words>8</Words>
  <Characters>47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</dc:creator>
  <cp:keywords/>
  <dc:description/>
  <cp:lastModifiedBy>BelousovaIK</cp:lastModifiedBy>
  <cp:revision>5</cp:revision>
  <cp:lastPrinted>2019-02-08T06:40:00Z</cp:lastPrinted>
  <dcterms:created xsi:type="dcterms:W3CDTF">2017-01-13T02:07:00Z</dcterms:created>
  <dcterms:modified xsi:type="dcterms:W3CDTF">2019-02-08T06:43:00Z</dcterms:modified>
</cp:coreProperties>
</file>